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A65" w:rsidRPr="00331A65" w:rsidRDefault="00331A65" w:rsidP="00331A65">
      <w:pPr>
        <w:pStyle w:val="1"/>
        <w:tabs>
          <w:tab w:val="left" w:pos="6185"/>
        </w:tabs>
        <w:spacing w:line="360" w:lineRule="auto"/>
        <w:jc w:val="both"/>
        <w:rPr>
          <w:rFonts w:cs="David" w:hint="cs"/>
          <w:b w:val="0"/>
          <w:bCs w:val="0"/>
          <w:sz w:val="24"/>
          <w:szCs w:val="24"/>
          <w:rtl/>
          <w:lang w:eastAsia="en-US"/>
        </w:rPr>
      </w:pPr>
      <w:r w:rsidRPr="00331A65">
        <w:rPr>
          <w:rFonts w:cs="David" w:hint="cs"/>
          <w:b w:val="0"/>
          <w:bCs w:val="0"/>
          <w:sz w:val="24"/>
          <w:szCs w:val="24"/>
          <w:rtl/>
        </w:rPr>
        <w:t>ועדת המכרזים מודיע</w:t>
      </w:r>
      <w:r>
        <w:rPr>
          <w:rFonts w:cs="David" w:hint="cs"/>
          <w:b w:val="0"/>
          <w:bCs w:val="0"/>
          <w:sz w:val="24"/>
          <w:szCs w:val="24"/>
          <w:rtl/>
        </w:rPr>
        <w:t>ה</w:t>
      </w:r>
      <w:r w:rsidRPr="00331A65">
        <w:rPr>
          <w:rFonts w:cs="David" w:hint="cs"/>
          <w:b w:val="0"/>
          <w:bCs w:val="0"/>
          <w:sz w:val="24"/>
          <w:szCs w:val="24"/>
          <w:rtl/>
        </w:rPr>
        <w:t xml:space="preserve"> כי הנוסח המחייב והעדכני של מכרז פומבי</w:t>
      </w:r>
      <w:r w:rsidRPr="00331A65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 5/2014</w:t>
      </w:r>
      <w:r w:rsidRPr="00331A65">
        <w:rPr>
          <w:rFonts w:cs="David" w:hint="cs"/>
          <w:b w:val="0"/>
          <w:bCs w:val="0"/>
          <w:sz w:val="24"/>
          <w:szCs w:val="24"/>
          <w:rtl/>
          <w:lang w:eastAsia="en-US"/>
        </w:rPr>
        <w:t xml:space="preserve"> </w:t>
      </w:r>
      <w:r w:rsidRPr="00331A65">
        <w:rPr>
          <w:rFonts w:cs="David" w:hint="cs"/>
          <w:b w:val="0"/>
          <w:bCs w:val="0"/>
          <w:sz w:val="24"/>
          <w:szCs w:val="24"/>
          <w:rtl/>
          <w:lang w:eastAsia="en-US"/>
        </w:rPr>
        <w:t>לאספקת שירותי מנהל משימה לאבטחת שרת העלייה והקליטה</w:t>
      </w:r>
      <w:r>
        <w:rPr>
          <w:rFonts w:cs="David" w:hint="cs"/>
          <w:b w:val="0"/>
          <w:bCs w:val="0"/>
          <w:sz w:val="24"/>
          <w:szCs w:val="24"/>
          <w:rtl/>
          <w:lang w:eastAsia="en-US"/>
        </w:rPr>
        <w:t>,</w:t>
      </w:r>
      <w:r w:rsidRPr="00331A65">
        <w:rPr>
          <w:rFonts w:cs="David" w:hint="cs"/>
          <w:b w:val="0"/>
          <w:bCs w:val="0"/>
          <w:sz w:val="24"/>
          <w:rtl/>
        </w:rPr>
        <w:t xml:space="preserve"> </w:t>
      </w:r>
      <w:r w:rsidRPr="00331A65">
        <w:rPr>
          <w:rFonts w:cs="David" w:hint="cs"/>
          <w:b w:val="0"/>
          <w:bCs w:val="0"/>
          <w:sz w:val="24"/>
          <w:szCs w:val="24"/>
          <w:rtl/>
        </w:rPr>
        <w:t xml:space="preserve">הוא הנוסח המפורסם באתר המשרד. </w:t>
      </w:r>
    </w:p>
    <w:p w:rsidR="00331A65" w:rsidRPr="00331A65" w:rsidRDefault="00331A65" w:rsidP="00331A65">
      <w:pPr>
        <w:pStyle w:val="a5"/>
        <w:jc w:val="both"/>
        <w:rPr>
          <w:rFonts w:ascii="Arial" w:hAnsi="Arial" w:cs="David" w:hint="cs"/>
          <w:sz w:val="24"/>
          <w:u w:val="none"/>
          <w:rtl/>
        </w:rPr>
      </w:pPr>
    </w:p>
    <w:p w:rsidR="00331A65" w:rsidRPr="00331A65" w:rsidRDefault="00331A65" w:rsidP="00E018B4">
      <w:pPr>
        <w:pStyle w:val="a5"/>
        <w:jc w:val="both"/>
        <w:rPr>
          <w:rFonts w:ascii="Arial" w:hAnsi="Arial" w:cs="David" w:hint="cs"/>
          <w:sz w:val="24"/>
          <w:u w:val="none"/>
          <w:rtl/>
        </w:rPr>
      </w:pPr>
    </w:p>
    <w:sectPr w:rsidR="00331A65" w:rsidRPr="00331A65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7278" w:rsidRDefault="00267278">
      <w:r>
        <w:separator/>
      </w:r>
    </w:p>
  </w:endnote>
  <w:endnote w:type="continuationSeparator" w:id="0">
    <w:p w:rsidR="00267278" w:rsidRDefault="00267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13B7" w:rsidRDefault="00D320EB">
    <w:pPr>
      <w:pStyle w:val="a4"/>
      <w:spacing w:line="480" w:lineRule="auto"/>
      <w:jc w:val="center"/>
      <w:rPr>
        <w:rFonts w:cs="David" w:hint="cs"/>
        <w:color w:val="000080"/>
        <w:rtl/>
      </w:rPr>
    </w:pPr>
    <w:r>
      <w:rPr>
        <w:rFonts w:cs="David"/>
        <w:noProof/>
        <w:color w:val="000080"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54847C9" wp14:editId="45CCCAFF">
              <wp:simplePos x="0" y="0"/>
              <wp:positionH relativeFrom="column">
                <wp:posOffset>228600</wp:posOffset>
              </wp:positionH>
              <wp:positionV relativeFrom="paragraph">
                <wp:posOffset>247650</wp:posOffset>
              </wp:positionV>
              <wp:extent cx="4800600" cy="0"/>
              <wp:effectExtent l="9525" t="9525" r="9525" b="9525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800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5pt" to="396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" strokecolor="navy"/>
          </w:pict>
        </mc:Fallback>
      </mc:AlternateContent>
    </w:r>
    <w:r>
      <w:rPr>
        <w:rFonts w:cs="David"/>
        <w:noProof/>
        <w:color w:val="000080"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0F6AF8E" wp14:editId="3FA24E93">
              <wp:simplePos x="0" y="0"/>
              <wp:positionH relativeFrom="column">
                <wp:posOffset>228600</wp:posOffset>
              </wp:positionH>
              <wp:positionV relativeFrom="paragraph">
                <wp:posOffset>-95250</wp:posOffset>
              </wp:positionV>
              <wp:extent cx="4800600" cy="0"/>
              <wp:effectExtent l="9525" t="9525" r="9525" b="952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800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-7.5pt" to="396pt,-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" strokecolor="navy"/>
          </w:pict>
        </mc:Fallback>
      </mc:AlternateContent>
    </w:r>
    <w:proofErr w:type="spellStart"/>
    <w:r w:rsidR="00A213B7">
      <w:rPr>
        <w:rFonts w:cs="David" w:hint="cs"/>
        <w:color w:val="000080"/>
        <w:rtl/>
      </w:rPr>
      <w:t>קרית</w:t>
    </w:r>
    <w:proofErr w:type="spellEnd"/>
    <w:r w:rsidR="00A213B7">
      <w:rPr>
        <w:rFonts w:cs="David" w:hint="cs"/>
        <w:color w:val="000080"/>
        <w:rtl/>
      </w:rPr>
      <w:t xml:space="preserve"> בן גוריון, רח' קפלן 2 ירושלים 91950, טל' 6752613, 6750336-02 פקס: 6752654-02</w:t>
    </w:r>
  </w:p>
  <w:p w:rsidR="00A213B7" w:rsidRDefault="00A213B7">
    <w:pPr>
      <w:pStyle w:val="a4"/>
      <w:spacing w:line="360" w:lineRule="auto"/>
      <w:jc w:val="center"/>
      <w:rPr>
        <w:rFonts w:cs="David"/>
        <w:color w:val="000080"/>
      </w:rPr>
    </w:pPr>
    <w:r>
      <w:rPr>
        <w:rFonts w:cs="David" w:hint="cs"/>
        <w:color w:val="000080"/>
        <w:rtl/>
      </w:rPr>
      <w:t xml:space="preserve">כתובתנו באינטרנט: </w:t>
    </w:r>
    <w:r>
      <w:rPr>
        <w:rFonts w:cs="David"/>
        <w:color w:val="000080"/>
      </w:rPr>
      <w:t>www.moia.gov.il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7278" w:rsidRDefault="00267278">
      <w:r>
        <w:separator/>
      </w:r>
    </w:p>
  </w:footnote>
  <w:footnote w:type="continuationSeparator" w:id="0">
    <w:p w:rsidR="00267278" w:rsidRDefault="002672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13B7" w:rsidRDefault="00D320EB">
    <w:pPr>
      <w:pStyle w:val="a3"/>
      <w:jc w:val="center"/>
      <w:rPr>
        <w:rFonts w:hint="cs"/>
        <w:color w:val="000080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9264" behindDoc="0" locked="0" layoutInCell="1" allowOverlap="1" wp14:anchorId="3B900A8E" wp14:editId="1131A588">
          <wp:simplePos x="0" y="0"/>
          <wp:positionH relativeFrom="column">
            <wp:posOffset>2333625</wp:posOffset>
          </wp:positionH>
          <wp:positionV relativeFrom="paragraph">
            <wp:posOffset>-1905</wp:posOffset>
          </wp:positionV>
          <wp:extent cx="619125" cy="752475"/>
          <wp:effectExtent l="0" t="0" r="9525" b="952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 wp14:anchorId="1FF1AB60" wp14:editId="4F4178D5">
          <wp:simplePos x="0" y="0"/>
          <wp:positionH relativeFrom="column">
            <wp:posOffset>2244090</wp:posOffset>
          </wp:positionH>
          <wp:positionV relativeFrom="paragraph">
            <wp:posOffset>-106680</wp:posOffset>
          </wp:positionV>
          <wp:extent cx="769620" cy="800100"/>
          <wp:effectExtent l="0" t="0" r="0" b="0"/>
          <wp:wrapNone/>
          <wp:docPr id="3" name="תמונה 2" descr="לוגו משרד הקליטה בכחו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משרד הקליטה בכחול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962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213B7" w:rsidRDefault="00A213B7">
    <w:pPr>
      <w:pStyle w:val="a3"/>
      <w:jc w:val="center"/>
      <w:rPr>
        <w:rFonts w:ascii="Arial" w:hAnsi="Arial" w:cs="Arial" w:hint="cs"/>
        <w:color w:val="000080"/>
        <w:rtl/>
      </w:rPr>
    </w:pPr>
  </w:p>
  <w:p w:rsidR="00A213B7" w:rsidRDefault="00A213B7">
    <w:pPr>
      <w:pStyle w:val="a3"/>
      <w:jc w:val="center"/>
      <w:rPr>
        <w:rFonts w:ascii="Arial" w:hAnsi="Arial" w:cs="Arial" w:hint="cs"/>
        <w:color w:val="000080"/>
        <w:rtl/>
      </w:rPr>
    </w:pPr>
  </w:p>
  <w:p w:rsidR="00A213B7" w:rsidRDefault="00A213B7">
    <w:pPr>
      <w:pStyle w:val="a3"/>
      <w:jc w:val="center"/>
      <w:rPr>
        <w:rFonts w:ascii="Arial" w:hAnsi="Arial" w:cs="Arial" w:hint="cs"/>
        <w:color w:val="000080"/>
        <w:rtl/>
      </w:rPr>
    </w:pPr>
  </w:p>
  <w:p w:rsidR="00A213B7" w:rsidRDefault="00A213B7">
    <w:pPr>
      <w:pStyle w:val="a3"/>
      <w:jc w:val="center"/>
      <w:rPr>
        <w:rFonts w:ascii="Arial" w:hAnsi="Arial" w:cs="Arial" w:hint="cs"/>
        <w:b/>
        <w:bCs/>
        <w:color w:val="000080"/>
        <w:sz w:val="30"/>
        <w:szCs w:val="30"/>
        <w:rtl/>
      </w:rPr>
    </w:pPr>
  </w:p>
  <w:p w:rsidR="00A213B7" w:rsidRDefault="00A213B7">
    <w:pPr>
      <w:pStyle w:val="a3"/>
      <w:jc w:val="center"/>
      <w:rPr>
        <w:rFonts w:ascii="Arial" w:hAnsi="Arial" w:cs="Arial" w:hint="cs"/>
        <w:b/>
        <w:bCs/>
        <w:color w:val="000080"/>
        <w:sz w:val="30"/>
        <w:szCs w:val="30"/>
        <w:rtl/>
      </w:rPr>
    </w:pPr>
    <w:r>
      <w:rPr>
        <w:rFonts w:ascii="Arial" w:hAnsi="Arial" w:cs="Arial" w:hint="cs"/>
        <w:b/>
        <w:bCs/>
        <w:color w:val="000080"/>
        <w:sz w:val="30"/>
        <w:szCs w:val="30"/>
        <w:rtl/>
      </w:rPr>
      <w:t>מדינת ישראל</w:t>
    </w:r>
  </w:p>
  <w:p w:rsidR="00A213B7" w:rsidRDefault="00331A65">
    <w:pPr>
      <w:pStyle w:val="a3"/>
      <w:spacing w:line="288" w:lineRule="auto"/>
      <w:jc w:val="center"/>
      <w:rPr>
        <w:rFonts w:ascii="Arial" w:hAnsi="Arial" w:cs="Arial" w:hint="cs"/>
        <w:b/>
        <w:bCs/>
        <w:color w:val="000080"/>
        <w:sz w:val="26"/>
        <w:szCs w:val="26"/>
        <w:rtl/>
      </w:rPr>
    </w:pPr>
    <w:r>
      <w:rPr>
        <w:rFonts w:ascii="Arial" w:hAnsi="Arial" w:cs="Arial" w:hint="cs"/>
        <w:b/>
        <w:bCs/>
        <w:color w:val="000080"/>
        <w:sz w:val="26"/>
        <w:szCs w:val="26"/>
        <w:rtl/>
      </w:rPr>
      <w:t>המשרד העלייה והקליטה</w:t>
    </w:r>
  </w:p>
  <w:p w:rsidR="00A213B7" w:rsidRDefault="00A213B7">
    <w:pPr>
      <w:pStyle w:val="a3"/>
      <w:spacing w:line="288" w:lineRule="auto"/>
      <w:jc w:val="center"/>
      <w:rPr>
        <w:rFonts w:hint="cs"/>
        <w:b/>
        <w:bCs/>
        <w:color w:val="000080"/>
        <w:rtl/>
      </w:rPr>
    </w:pPr>
    <w:r>
      <w:rPr>
        <w:rFonts w:ascii="Arial" w:hAnsi="Arial" w:cs="Arial" w:hint="cs"/>
        <w:b/>
        <w:bCs/>
        <w:color w:val="000080"/>
        <w:rtl/>
      </w:rPr>
      <w:t>וועדת מכרזים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263C"/>
    <w:multiLevelType w:val="hybridMultilevel"/>
    <w:tmpl w:val="7D18A012"/>
    <w:lvl w:ilvl="0" w:tplc="A2F287E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A65"/>
    <w:rsid w:val="00026BED"/>
    <w:rsid w:val="00033943"/>
    <w:rsid w:val="00083262"/>
    <w:rsid w:val="000933CC"/>
    <w:rsid w:val="000B5D10"/>
    <w:rsid w:val="000C3A91"/>
    <w:rsid w:val="000D705A"/>
    <w:rsid w:val="000F672F"/>
    <w:rsid w:val="00100A7F"/>
    <w:rsid w:val="001150BF"/>
    <w:rsid w:val="001D4DE4"/>
    <w:rsid w:val="001E715A"/>
    <w:rsid w:val="001F4232"/>
    <w:rsid w:val="002048D1"/>
    <w:rsid w:val="002076A7"/>
    <w:rsid w:val="00231D3A"/>
    <w:rsid w:val="00267278"/>
    <w:rsid w:val="00316447"/>
    <w:rsid w:val="00331A65"/>
    <w:rsid w:val="003F686E"/>
    <w:rsid w:val="004A52DA"/>
    <w:rsid w:val="00541614"/>
    <w:rsid w:val="005518FE"/>
    <w:rsid w:val="00626361"/>
    <w:rsid w:val="00643C7D"/>
    <w:rsid w:val="00682EA9"/>
    <w:rsid w:val="006E3B53"/>
    <w:rsid w:val="00797B0F"/>
    <w:rsid w:val="008107BB"/>
    <w:rsid w:val="008278A2"/>
    <w:rsid w:val="00827EB4"/>
    <w:rsid w:val="00855AA4"/>
    <w:rsid w:val="0087179C"/>
    <w:rsid w:val="00891847"/>
    <w:rsid w:val="00977D08"/>
    <w:rsid w:val="00993162"/>
    <w:rsid w:val="009C3AA2"/>
    <w:rsid w:val="009D02C5"/>
    <w:rsid w:val="00A213B7"/>
    <w:rsid w:val="00A57720"/>
    <w:rsid w:val="00A82B36"/>
    <w:rsid w:val="00AA7587"/>
    <w:rsid w:val="00B16985"/>
    <w:rsid w:val="00B233DB"/>
    <w:rsid w:val="00B77665"/>
    <w:rsid w:val="00B8459F"/>
    <w:rsid w:val="00BD0C32"/>
    <w:rsid w:val="00CE1B42"/>
    <w:rsid w:val="00CE7179"/>
    <w:rsid w:val="00D320EB"/>
    <w:rsid w:val="00D33F76"/>
    <w:rsid w:val="00D365B0"/>
    <w:rsid w:val="00D37CEC"/>
    <w:rsid w:val="00D80DC3"/>
    <w:rsid w:val="00DB1EC5"/>
    <w:rsid w:val="00E018B4"/>
    <w:rsid w:val="00EA125C"/>
    <w:rsid w:val="00EA4C3F"/>
    <w:rsid w:val="00EB593B"/>
    <w:rsid w:val="00EE7E23"/>
    <w:rsid w:val="00F07321"/>
    <w:rsid w:val="00FA101F"/>
    <w:rsid w:val="00FD0423"/>
    <w:rsid w:val="00FF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6C7A8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331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5">
    <w:name w:val="Title"/>
    <w:basedOn w:val="a"/>
    <w:qFormat/>
    <w:pPr>
      <w:jc w:val="center"/>
    </w:pPr>
    <w:rPr>
      <w:b/>
      <w:bCs/>
      <w:noProof/>
      <w:sz w:val="20"/>
      <w:u w:val="single"/>
    </w:rPr>
  </w:style>
  <w:style w:type="paragraph" w:styleId="a6">
    <w:name w:val="Balloon Text"/>
    <w:basedOn w:val="a"/>
    <w:semiHidden/>
    <w:rsid w:val="00643C7D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331A65"/>
    <w:rPr>
      <w:rFonts w:ascii="Arial" w:hAnsi="Arial" w:cs="Arial"/>
      <w:b/>
      <w:bCs/>
      <w:kern w:val="32"/>
      <w:sz w:val="32"/>
      <w:szCs w:val="3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331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5">
    <w:name w:val="Title"/>
    <w:basedOn w:val="a"/>
    <w:qFormat/>
    <w:pPr>
      <w:jc w:val="center"/>
    </w:pPr>
    <w:rPr>
      <w:b/>
      <w:bCs/>
      <w:noProof/>
      <w:sz w:val="20"/>
      <w:u w:val="single"/>
    </w:rPr>
  </w:style>
  <w:style w:type="paragraph" w:styleId="a6">
    <w:name w:val="Balloon Text"/>
    <w:basedOn w:val="a"/>
    <w:semiHidden/>
    <w:rsid w:val="00643C7D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331A65"/>
    <w:rPr>
      <w:rFonts w:ascii="Arial" w:hAnsi="Arial" w:cs="Arial"/>
      <w:b/>
      <w:bCs/>
      <w:kern w:val="32"/>
      <w:sz w:val="32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1tal\Desktop\&#1491;&#1507;%20&#1500;&#1493;&#1490;&#1493;%20&#1493;&#1506;&#1491;&#1514;%20&#1502;&#1499;&#1512;&#1494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87181ecf1657c5aaab4ac320ff53d5db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16604059493ff1d8e671ae1e12518c8d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2014-11-10T07:39:24+00:00</_x05ea__x05d0__x05e8__x05d9__x05da__x0020__x05de__x05e1__x05de__x05da_>
    <_x05de__x05e1__x0027__x0020__x05d0__x05e1__x05de__x05db__x05ea__x05d0_ xmlns="08D34828-0DEC-4E7B-A01F-C82654CE4470" xsi:nil="true"/>
  </documentManagement>
</p:properties>
</file>

<file path=customXml/itemProps1.xml><?xml version="1.0" encoding="utf-8"?>
<ds:datastoreItem xmlns:ds="http://schemas.openxmlformats.org/officeDocument/2006/customXml" ds:itemID="{C0CEF026-F05C-47EE-A167-6C79BE34BC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D900E7-7935-4370-8585-C9531FCFD5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733B63-9064-435C-BA37-D216336B5FA7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ועדת מכרזים</Template>
  <TotalTime>5</TotalTime>
  <Pages>1</Pages>
  <Words>25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מתאריך</vt:lpstr>
    </vt:vector>
  </TitlesOfParts>
  <Company>משרד הקליטה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מתאריך</dc:title>
  <dc:creator>רחל טל</dc:creator>
  <cp:lastModifiedBy>רחל טל</cp:lastModifiedBy>
  <cp:revision>1</cp:revision>
  <cp:lastPrinted>2009-01-11T10:45:00Z</cp:lastPrinted>
  <dcterms:created xsi:type="dcterms:W3CDTF">2014-11-10T07:33:00Z</dcterms:created>
  <dcterms:modified xsi:type="dcterms:W3CDTF">2014-11-10T07:39:00Z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